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CF2" w:rsidRDefault="007C4CF2" w:rsidP="00EF1DAE">
      <w:pPr>
        <w:pStyle w:val="NoSpacing"/>
        <w:jc w:val="both"/>
        <w:outlineLvl w:val="0"/>
        <w:rPr>
          <w:sz w:val="28"/>
          <w:szCs w:val="28"/>
        </w:rPr>
      </w:pPr>
      <w:bookmarkStart w:id="0" w:name="_GoBack"/>
      <w:bookmarkEnd w:id="0"/>
      <w:r w:rsidRPr="00EF1DAE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РОССИЙСКАЯ  ФЕДЕРАЦИЯ</w:t>
      </w:r>
    </w:p>
    <w:p w:rsidR="007C4CF2" w:rsidRDefault="007C4CF2" w:rsidP="005E0B4C">
      <w:pPr>
        <w:pStyle w:val="NoSpacing"/>
        <w:rPr>
          <w:sz w:val="28"/>
          <w:szCs w:val="28"/>
        </w:rPr>
      </w:pPr>
      <w:r w:rsidRPr="00EF1DA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ОРЛОВСКАЯ   ОБЛАСТЬ   ЗНАМЕНСКИЙ   РАЙОН              </w:t>
      </w:r>
    </w:p>
    <w:p w:rsidR="007C4CF2" w:rsidRDefault="007C4CF2" w:rsidP="005E0B4C">
      <w:pPr>
        <w:pStyle w:val="NoSpacing"/>
        <w:rPr>
          <w:sz w:val="28"/>
          <w:szCs w:val="28"/>
        </w:rPr>
      </w:pPr>
      <w:r w:rsidRPr="00043B2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АДМИНИСТРАЦИЯ  ЖДИМИРСКОГО СЕЛЬСКОГО ПОСЕЛЕНИЯ</w:t>
      </w: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EF1DAE">
      <w:pPr>
        <w:pStyle w:val="NoSpacing"/>
        <w:outlineLvl w:val="0"/>
        <w:rPr>
          <w:sz w:val="28"/>
          <w:szCs w:val="28"/>
        </w:rPr>
      </w:pPr>
      <w:r w:rsidRPr="00133F8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ПОСТАНОВЛЕНИЕ</w:t>
      </w: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5E0B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от «</w:t>
      </w:r>
      <w:r w:rsidRPr="00133F84">
        <w:rPr>
          <w:sz w:val="28"/>
          <w:szCs w:val="28"/>
        </w:rPr>
        <w:t xml:space="preserve">4 </w:t>
      </w:r>
      <w:r>
        <w:rPr>
          <w:sz w:val="28"/>
          <w:szCs w:val="28"/>
        </w:rPr>
        <w:t>»   июня 2013г.                                                                     №  7</w:t>
      </w: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5E0B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Об утверждении Реестра объектов жилого фонда,</w:t>
      </w:r>
    </w:p>
    <w:p w:rsidR="007C4CF2" w:rsidRDefault="007C4CF2" w:rsidP="005E0B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объектов водоснабжения и автомобильных дорог</w:t>
      </w:r>
    </w:p>
    <w:p w:rsidR="007C4CF2" w:rsidRDefault="007C4CF2" w:rsidP="005E0B4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общего пользования местного значения</w:t>
      </w: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CB3972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Руководствуясь Федеральным законом  от 06.10.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131 – ФЗ   «Об общих   принципах организации местного самоуправления в Российской</w:t>
      </w:r>
    </w:p>
    <w:p w:rsidR="007C4CF2" w:rsidRDefault="007C4CF2" w:rsidP="00CB3972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Федерации», в соответствии с решением Ждимирского сельского Совета народных депутатов от 24 ноября 2005 года № 26- СС « О порядке учета муниципального имущества Ждимирского сельского поселения и ведения Реестра муниципального имущества Ждимирского сельского поселения», и с произошедшими изменениями в целях уточнения муниципального имущества находящегося в казне Ждимирского сельского поселения,</w:t>
      </w:r>
    </w:p>
    <w:p w:rsidR="007C4CF2" w:rsidRDefault="007C4CF2" w:rsidP="00CB3972">
      <w:pPr>
        <w:pStyle w:val="NoSpacing"/>
        <w:jc w:val="both"/>
        <w:rPr>
          <w:sz w:val="28"/>
          <w:szCs w:val="28"/>
        </w:rPr>
      </w:pPr>
    </w:p>
    <w:p w:rsidR="007C4CF2" w:rsidRDefault="007C4CF2" w:rsidP="00EF1DAE">
      <w:pPr>
        <w:pStyle w:val="NoSpacing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ПОСТАНОВЛЯЮ:</w:t>
      </w:r>
    </w:p>
    <w:p w:rsidR="007C4CF2" w:rsidRDefault="007C4CF2" w:rsidP="00FC3F5F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Реестр жилого фонда, объектов водоснабжения и</w:t>
      </w: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 местного значения, находящихся в казне муниципального имущества Ждимирского сельского поселения Знаменского района Орловской области согласно приложению 1, ,2,3.</w:t>
      </w:r>
    </w:p>
    <w:p w:rsidR="007C4CF2" w:rsidRDefault="007C4CF2" w:rsidP="00FC3F5F">
      <w:pPr>
        <w:pStyle w:val="NoSpacing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Ждимирского сельского поселения Знаменского района Орловской области от 4 марта 2009 года №4 « Об утверждении Реестра объектов жилого фонда и объектов водоснабжения, находящихся в казне муниципального имущества Ждимирского сельского  поселения Знаменского района Орловской области»;</w:t>
      </w: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 Администрации Ждимирского сельского поселения Знаменского района Орловской области от 11 марта 2012 года №15 « О внесении изменения в постановление Администрации Ждимирского сельского поселения Знаменского района Орловской области от 4 марта 2009 года № 04 « Об утверждении Реестра объектов жилого фонда и объектов водоснабжения, находящихся в   муниципального имущества Ждимирского сельского поселения.</w:t>
      </w: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Обнародовать настоящее постановление путем размещения на информационном стенде в здании администрации Ждимирского сельского поселения Знаменского района Орловской области.</w:t>
      </w: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Настоящее постановление вступает в силу с момента его обнародования.</w:t>
      </w: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   Контроль за исполнением настоящего постановления оставляю за собой.</w:t>
      </w: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Глава  Ждимирского                                     Н.П. Ляднова</w:t>
      </w:r>
    </w:p>
    <w:p w:rsidR="007C4CF2" w:rsidRDefault="007C4CF2" w:rsidP="00FC3F5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Default="007C4CF2" w:rsidP="005E0B4C">
      <w:pPr>
        <w:pStyle w:val="NoSpacing"/>
        <w:rPr>
          <w:sz w:val="28"/>
          <w:szCs w:val="28"/>
        </w:rPr>
      </w:pPr>
    </w:p>
    <w:p w:rsidR="007C4CF2" w:rsidRPr="005E0B4C" w:rsidRDefault="007C4CF2" w:rsidP="005E0B4C">
      <w:pPr>
        <w:pStyle w:val="NoSpacing"/>
        <w:rPr>
          <w:sz w:val="28"/>
          <w:szCs w:val="28"/>
        </w:rPr>
      </w:pPr>
    </w:p>
    <w:sectPr w:rsidR="007C4CF2" w:rsidRPr="005E0B4C" w:rsidSect="00B8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33107"/>
    <w:multiLevelType w:val="hybridMultilevel"/>
    <w:tmpl w:val="9AE28120"/>
    <w:lvl w:ilvl="0" w:tplc="6FB4E68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B4C"/>
    <w:rsid w:val="00043B22"/>
    <w:rsid w:val="000C77D5"/>
    <w:rsid w:val="001034BD"/>
    <w:rsid w:val="00133F84"/>
    <w:rsid w:val="002D264E"/>
    <w:rsid w:val="003F667A"/>
    <w:rsid w:val="005741CC"/>
    <w:rsid w:val="005932E3"/>
    <w:rsid w:val="005E0B4C"/>
    <w:rsid w:val="006A1F47"/>
    <w:rsid w:val="0077344C"/>
    <w:rsid w:val="00790E68"/>
    <w:rsid w:val="007C4CF2"/>
    <w:rsid w:val="00B80810"/>
    <w:rsid w:val="00B872B9"/>
    <w:rsid w:val="00BF4D48"/>
    <w:rsid w:val="00C24F4E"/>
    <w:rsid w:val="00CB3972"/>
    <w:rsid w:val="00CC21AF"/>
    <w:rsid w:val="00ED4B40"/>
    <w:rsid w:val="00EF1DAE"/>
    <w:rsid w:val="00FC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2B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E0B4C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EF1DA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90E68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2</Pages>
  <Words>387</Words>
  <Characters>2211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ляднова</dc:creator>
  <cp:keywords/>
  <dc:description/>
  <cp:lastModifiedBy>Admin</cp:lastModifiedBy>
  <cp:revision>7</cp:revision>
  <cp:lastPrinted>2013-07-01T08:52:00Z</cp:lastPrinted>
  <dcterms:created xsi:type="dcterms:W3CDTF">2013-06-10T06:24:00Z</dcterms:created>
  <dcterms:modified xsi:type="dcterms:W3CDTF">2013-08-30T11:00:00Z</dcterms:modified>
</cp:coreProperties>
</file>